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813E35" w14:textId="77777777" w:rsidR="002122E1" w:rsidRDefault="008F6A6F" w:rsidP="002122E1">
      <w:pPr>
        <w:spacing w:line="264" w:lineRule="auto"/>
        <w:rPr>
          <w:rFonts w:ascii="Heuristica" w:hAnsi="Heuristica" w:cs="Times New Roman (Body CS)"/>
          <w:sz w:val="20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51E34C1D" wp14:editId="17EBE3A8">
            <wp:simplePos x="0" y="0"/>
            <wp:positionH relativeFrom="margin">
              <wp:align>right</wp:align>
            </wp:positionH>
            <wp:positionV relativeFrom="paragraph">
              <wp:posOffset>436</wp:posOffset>
            </wp:positionV>
            <wp:extent cx="1270635" cy="1891665"/>
            <wp:effectExtent l="0" t="0" r="5715" b="0"/>
            <wp:wrapSquare wrapText="bothSides"/>
            <wp:docPr id="188" name="Picture 1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635" cy="189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3C458D" w14:textId="77777777" w:rsidR="002122E1" w:rsidRPr="002122E1" w:rsidRDefault="002122E1" w:rsidP="002122E1">
      <w:pPr>
        <w:spacing w:line="264" w:lineRule="auto"/>
        <w:rPr>
          <w:rFonts w:ascii="Heuristica" w:hAnsi="Heuristica" w:cs="Times New Roman (Body CS)"/>
          <w:sz w:val="20"/>
          <w:szCs w:val="20"/>
        </w:rPr>
      </w:pPr>
      <w:r w:rsidRPr="002122E1">
        <w:rPr>
          <w:rFonts w:ascii="Heuristica" w:hAnsi="Heuristica" w:cs="Times New Roman (Body CS)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1" layoutInCell="1" allowOverlap="1" wp14:anchorId="4F8965D1" wp14:editId="6513EF32">
                <wp:simplePos x="0" y="0"/>
                <wp:positionH relativeFrom="margin">
                  <wp:posOffset>0</wp:posOffset>
                </wp:positionH>
                <wp:positionV relativeFrom="page">
                  <wp:posOffset>705485</wp:posOffset>
                </wp:positionV>
                <wp:extent cx="3817620" cy="967740"/>
                <wp:effectExtent l="0" t="0" r="11430" b="381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17620" cy="9677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57E53234" w14:textId="05589F41" w:rsidR="002122E1" w:rsidRPr="00DB0239" w:rsidRDefault="002122E1" w:rsidP="002122E1">
                            <w:pPr>
                              <w:spacing w:line="264" w:lineRule="auto"/>
                              <w:rPr>
                                <w:rFonts w:ascii="Heuristica" w:hAnsi="Heuristica" w:cs="Times New Roman (Body CS)"/>
                                <w:sz w:val="20"/>
                              </w:rPr>
                            </w:pPr>
                            <w:r w:rsidRPr="00DB0239">
                              <w:rPr>
                                <w:rFonts w:ascii="Heuristica" w:hAnsi="Heuristica" w:cs="Times New Roman (Body CS)"/>
                                <w:sz w:val="20"/>
                              </w:rPr>
                              <w:t>From</w:t>
                            </w:r>
                            <w:r>
                              <w:rPr>
                                <w:rFonts w:ascii="Heuristica" w:hAnsi="Heuristica" w:cs="Times New Roman (Body CS)"/>
                                <w:sz w:val="20"/>
                              </w:rPr>
                              <w:t xml:space="preserve"> </w:t>
                            </w:r>
                            <w:r w:rsidR="003446C2">
                              <w:rPr>
                                <w:rFonts w:ascii="Heuristica" w:hAnsi="Heuristica" w:cs="Times New Roman (Body CS)"/>
                                <w:sz w:val="20"/>
                              </w:rPr>
                              <w:t xml:space="preserve">the </w:t>
                            </w:r>
                            <w:r w:rsidR="00906234">
                              <w:rPr>
                                <w:rFonts w:ascii="Heuristica" w:hAnsi="Heuristica" w:cs="Times New Roman (Body CS)"/>
                                <w:sz w:val="20"/>
                              </w:rPr>
                              <w:t>Foundation Awards Manager</w:t>
                            </w:r>
                          </w:p>
                          <w:p w14:paraId="0EC3C810" w14:textId="79DDCE12" w:rsidR="002122E1" w:rsidRPr="00DB0239" w:rsidRDefault="00906234" w:rsidP="002122E1">
                            <w:pPr>
                              <w:spacing w:after="40" w:line="264" w:lineRule="auto"/>
                              <w:rPr>
                                <w:rFonts w:ascii="Heuristica" w:hAnsi="Heuristica" w:cs="Times New Roman (Body CS)"/>
                                <w:b/>
                                <w:caps/>
                                <w:sz w:val="20"/>
                              </w:rPr>
                            </w:pPr>
                            <w:r>
                              <w:rPr>
                                <w:rFonts w:ascii="Heuristica" w:hAnsi="Heuristica" w:cs="Times New Roman (Body CS)"/>
                                <w:b/>
                                <w:bCs/>
                                <w:caps/>
                                <w:sz w:val="20"/>
                              </w:rPr>
                              <w:t>ROS GRIFFITHS</w:t>
                            </w:r>
                          </w:p>
                          <w:p w14:paraId="07DED91F" w14:textId="23FBACB8" w:rsidR="002122E1" w:rsidRPr="0003342D" w:rsidRDefault="00906234" w:rsidP="002122E1">
                            <w:pPr>
                              <w:spacing w:line="264" w:lineRule="auto"/>
                              <w:rPr>
                                <w:rFonts w:ascii="Heuristica" w:hAnsi="Heuristica" w:cs="Times New Roman (Body CS)"/>
                                <w:sz w:val="20"/>
                              </w:rPr>
                            </w:pPr>
                            <w:r>
                              <w:rPr>
                                <w:rStyle w:val="Hyperlink"/>
                                <w:rFonts w:ascii="Heuristica" w:hAnsi="Heuristica" w:cs="Times New Roman (Body CS)"/>
                                <w:sz w:val="20"/>
                              </w:rPr>
                              <w:t>ros.griffiths</w:t>
                            </w:r>
                            <w:r w:rsidR="00297C4D">
                              <w:rPr>
                                <w:rStyle w:val="Hyperlink"/>
                                <w:rFonts w:ascii="Heuristica" w:hAnsi="Heuristica" w:cs="Times New Roman (Body CS)"/>
                                <w:sz w:val="20"/>
                              </w:rPr>
                              <w:t>@tonbridge-school.org</w:t>
                            </w:r>
                          </w:p>
                          <w:p w14:paraId="0B3C1C6F" w14:textId="77777777" w:rsidR="002122E1" w:rsidRPr="00DB0239" w:rsidRDefault="002122E1" w:rsidP="002122E1">
                            <w:pPr>
                              <w:spacing w:line="264" w:lineRule="auto"/>
                              <w:rPr>
                                <w:rFonts w:ascii="Heuristica" w:hAnsi="Heuristica" w:cs="Times New Roman (Body CS)"/>
                                <w:sz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F8965D1"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0;margin-top:55.55pt;width:300.6pt;height:76.2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" filled="f" stroked="f" strokeweight=".5pt">
                <v:textbox inset="0,0,0,0">
                  <w:txbxContent>
                    <w:p w14:paraId="57E53234" w14:textId="05589F41" w:rsidR="002122E1" w:rsidRPr="00DB0239" w:rsidRDefault="002122E1" w:rsidP="002122E1">
                      <w:pPr>
                        <w:spacing w:line="264" w:lineRule="auto"/>
                        <w:rPr>
                          <w:rFonts w:ascii="Heuristica" w:hAnsi="Heuristica" w:cs="Times New Roman (Body CS)"/>
                          <w:sz w:val="20"/>
                        </w:rPr>
                      </w:pPr>
                      <w:r w:rsidRPr="00DB0239">
                        <w:rPr>
                          <w:rFonts w:ascii="Heuristica" w:hAnsi="Heuristica" w:cs="Times New Roman (Body CS)"/>
                          <w:sz w:val="20"/>
                        </w:rPr>
                        <w:t>From</w:t>
                      </w:r>
                      <w:r>
                        <w:rPr>
                          <w:rFonts w:ascii="Heuristica" w:hAnsi="Heuristica" w:cs="Times New Roman (Body CS)"/>
                          <w:sz w:val="20"/>
                        </w:rPr>
                        <w:t xml:space="preserve"> </w:t>
                      </w:r>
                      <w:r w:rsidR="003446C2">
                        <w:rPr>
                          <w:rFonts w:ascii="Heuristica" w:hAnsi="Heuristica" w:cs="Times New Roman (Body CS)"/>
                          <w:sz w:val="20"/>
                        </w:rPr>
                        <w:t xml:space="preserve">the </w:t>
                      </w:r>
                      <w:r w:rsidR="00906234">
                        <w:rPr>
                          <w:rFonts w:ascii="Heuristica" w:hAnsi="Heuristica" w:cs="Times New Roman (Body CS)"/>
                          <w:sz w:val="20"/>
                        </w:rPr>
                        <w:t>Foundation Awards Manager</w:t>
                      </w:r>
                    </w:p>
                    <w:p w14:paraId="0EC3C810" w14:textId="79DDCE12" w:rsidR="002122E1" w:rsidRPr="00DB0239" w:rsidRDefault="00906234" w:rsidP="002122E1">
                      <w:pPr>
                        <w:spacing w:after="40" w:line="264" w:lineRule="auto"/>
                        <w:rPr>
                          <w:rFonts w:ascii="Heuristica" w:hAnsi="Heuristica" w:cs="Times New Roman (Body CS)"/>
                          <w:b/>
                          <w:caps/>
                          <w:sz w:val="20"/>
                        </w:rPr>
                      </w:pPr>
                      <w:r>
                        <w:rPr>
                          <w:rFonts w:ascii="Heuristica" w:hAnsi="Heuristica" w:cs="Times New Roman (Body CS)"/>
                          <w:b/>
                          <w:bCs/>
                          <w:caps/>
                          <w:sz w:val="20"/>
                        </w:rPr>
                        <w:t>ROS GRIFFITHS</w:t>
                      </w:r>
                    </w:p>
                    <w:p w14:paraId="07DED91F" w14:textId="23FBACB8" w:rsidR="002122E1" w:rsidRPr="0003342D" w:rsidRDefault="00906234" w:rsidP="002122E1">
                      <w:pPr>
                        <w:spacing w:line="264" w:lineRule="auto"/>
                        <w:rPr>
                          <w:rFonts w:ascii="Heuristica" w:hAnsi="Heuristica" w:cs="Times New Roman (Body CS)"/>
                          <w:sz w:val="20"/>
                        </w:rPr>
                      </w:pPr>
                      <w:r>
                        <w:rPr>
                          <w:rStyle w:val="Hyperlink"/>
                          <w:rFonts w:ascii="Heuristica" w:hAnsi="Heuristica" w:cs="Times New Roman (Body CS)"/>
                          <w:sz w:val="20"/>
                        </w:rPr>
                        <w:t>ros.griffiths</w:t>
                      </w:r>
                      <w:r w:rsidR="00297C4D">
                        <w:rPr>
                          <w:rStyle w:val="Hyperlink"/>
                          <w:rFonts w:ascii="Heuristica" w:hAnsi="Heuristica" w:cs="Times New Roman (Body CS)"/>
                          <w:sz w:val="20"/>
                        </w:rPr>
                        <w:t>@tonbridge-school.org</w:t>
                      </w:r>
                    </w:p>
                    <w:p w14:paraId="0B3C1C6F" w14:textId="77777777" w:rsidR="002122E1" w:rsidRPr="00DB0239" w:rsidRDefault="002122E1" w:rsidP="002122E1">
                      <w:pPr>
                        <w:spacing w:line="264" w:lineRule="auto"/>
                        <w:rPr>
                          <w:rFonts w:ascii="Heuristica" w:hAnsi="Heuristica" w:cs="Times New Roman (Body CS)"/>
                          <w:sz w:val="20"/>
                        </w:rPr>
                      </w:pPr>
                    </w:p>
                  </w:txbxContent>
                </v:textbox>
                <w10:wrap anchorx="margin" anchory="page"/>
                <w10:anchorlock/>
              </v:shape>
            </w:pict>
          </mc:Fallback>
        </mc:AlternateContent>
      </w:r>
    </w:p>
    <w:p w14:paraId="0F452B4F" w14:textId="77777777" w:rsidR="00966195" w:rsidRPr="002122E1" w:rsidRDefault="00966195">
      <w:pPr>
        <w:rPr>
          <w:rFonts w:ascii="Heuristica" w:hAnsi="Heuristica"/>
          <w:sz w:val="20"/>
          <w:szCs w:val="20"/>
        </w:rPr>
      </w:pPr>
    </w:p>
    <w:p w14:paraId="6B9B3D8E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3D9551D8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24719C9E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35922860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4323AF96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4B13D69F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531D7664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2C53B1FF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21E04B0C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34ABC2CF" w14:textId="77777777" w:rsidR="000978FD" w:rsidRDefault="000978FD" w:rsidP="000978FD">
      <w:pPr>
        <w:spacing w:line="264" w:lineRule="auto"/>
        <w:rPr>
          <w:rFonts w:ascii="Heuristica" w:hAnsi="Heuristica" w:cs="Times New Roman (Body CS)"/>
          <w:sz w:val="20"/>
        </w:rPr>
      </w:pPr>
    </w:p>
    <w:p w14:paraId="3C5D428F" w14:textId="5E711336" w:rsidR="000978FD" w:rsidRPr="003C0B9C" w:rsidRDefault="00EF1E98" w:rsidP="000978FD">
      <w:pPr>
        <w:spacing w:line="264" w:lineRule="auto"/>
        <w:rPr>
          <w:rFonts w:ascii="Heuristica" w:hAnsi="Heuristica" w:cs="Times New Roman (Body CS)"/>
          <w:sz w:val="20"/>
        </w:rPr>
      </w:pPr>
      <w:r>
        <w:rPr>
          <w:rFonts w:ascii="Heuristica" w:hAnsi="Heuristica" w:cs="Times New Roman (Body CS)"/>
          <w:sz w:val="20"/>
        </w:rPr>
        <w:t>1</w:t>
      </w:r>
      <w:r w:rsidR="00007378">
        <w:rPr>
          <w:rFonts w:ascii="Heuristica" w:hAnsi="Heuristica" w:cs="Times New Roman (Body CS)"/>
          <w:sz w:val="20"/>
        </w:rPr>
        <w:t>8</w:t>
      </w:r>
      <w:r>
        <w:rPr>
          <w:rFonts w:ascii="Heuristica" w:hAnsi="Heuristica" w:cs="Times New Roman (Body CS)"/>
          <w:sz w:val="20"/>
        </w:rPr>
        <w:t xml:space="preserve"> March</w:t>
      </w:r>
      <w:r w:rsidR="000978FD">
        <w:rPr>
          <w:rFonts w:ascii="Heuristica" w:hAnsi="Heuristica" w:cs="Times New Roman (Body CS)"/>
          <w:sz w:val="20"/>
        </w:rPr>
        <w:t xml:space="preserve"> </w:t>
      </w:r>
      <w:r w:rsidR="00906234">
        <w:rPr>
          <w:rFonts w:ascii="Heuristica" w:hAnsi="Heuristica" w:cs="Times New Roman (Body CS)"/>
          <w:sz w:val="20"/>
        </w:rPr>
        <w:t>202</w:t>
      </w:r>
      <w:r w:rsidR="00665356">
        <w:rPr>
          <w:rFonts w:ascii="Heuristica" w:hAnsi="Heuristica" w:cs="Times New Roman (Body CS)"/>
          <w:sz w:val="20"/>
        </w:rPr>
        <w:t>5</w:t>
      </w:r>
    </w:p>
    <w:p w14:paraId="60CF4D1A" w14:textId="77777777" w:rsidR="003831D5" w:rsidRDefault="003831D5" w:rsidP="002122E1">
      <w:pPr>
        <w:rPr>
          <w:rFonts w:ascii="Heuristica" w:hAnsi="Heuristica"/>
          <w:sz w:val="20"/>
          <w:szCs w:val="20"/>
        </w:rPr>
      </w:pPr>
    </w:p>
    <w:p w14:paraId="0DC12DDF" w14:textId="77777777" w:rsidR="00EF1E98" w:rsidRDefault="00EF1E98" w:rsidP="002122E1">
      <w:pPr>
        <w:rPr>
          <w:rFonts w:ascii="Heuristica" w:hAnsi="Heuristica"/>
          <w:sz w:val="20"/>
          <w:szCs w:val="20"/>
        </w:rPr>
      </w:pPr>
    </w:p>
    <w:p w14:paraId="514DF2AD" w14:textId="77777777" w:rsidR="00EF1E98" w:rsidRDefault="00EF1E98" w:rsidP="002122E1">
      <w:pPr>
        <w:rPr>
          <w:rFonts w:ascii="Heuristica" w:hAnsi="Heuristica"/>
          <w:sz w:val="20"/>
          <w:szCs w:val="20"/>
        </w:rPr>
      </w:pPr>
    </w:p>
    <w:p w14:paraId="0BCDC088" w14:textId="77777777" w:rsidR="00940417" w:rsidRDefault="00940417" w:rsidP="002122E1">
      <w:pPr>
        <w:rPr>
          <w:rFonts w:ascii="Heuristica" w:hAnsi="Heuristica"/>
          <w:sz w:val="20"/>
          <w:szCs w:val="20"/>
        </w:rPr>
      </w:pPr>
    </w:p>
    <w:p w14:paraId="04205369" w14:textId="3F020201" w:rsidR="000978FD" w:rsidRPr="00906234" w:rsidRDefault="000978FD" w:rsidP="00074AD3">
      <w:pPr>
        <w:rPr>
          <w:rFonts w:ascii="Heuristica" w:eastAsia="Calibri" w:hAnsi="Heuristica"/>
          <w:sz w:val="20"/>
          <w:szCs w:val="20"/>
        </w:rPr>
      </w:pPr>
      <w:r w:rsidRPr="00766008">
        <w:rPr>
          <w:rFonts w:ascii="Heuristica" w:eastAsia="Calibri" w:hAnsi="Heuristica"/>
          <w:sz w:val="20"/>
          <w:szCs w:val="20"/>
        </w:rPr>
        <w:t xml:space="preserve">Dear </w:t>
      </w:r>
      <w:r w:rsidR="00906234">
        <w:rPr>
          <w:rFonts w:ascii="Heuristica" w:eastAsia="Calibri" w:hAnsi="Heuristica"/>
          <w:sz w:val="20"/>
          <w:szCs w:val="20"/>
        </w:rPr>
        <w:t>Parents</w:t>
      </w:r>
    </w:p>
    <w:p w14:paraId="672C8BC1" w14:textId="77777777" w:rsidR="00742ACA" w:rsidRPr="00766008" w:rsidRDefault="00742ACA" w:rsidP="00074AD3">
      <w:pPr>
        <w:rPr>
          <w:rFonts w:ascii="Heuristica" w:eastAsia="Calibri" w:hAnsi="Heuristica"/>
          <w:sz w:val="20"/>
          <w:szCs w:val="20"/>
        </w:rPr>
      </w:pPr>
    </w:p>
    <w:p w14:paraId="3D3340D0" w14:textId="5BF2D650" w:rsidR="00906234" w:rsidRPr="00906234" w:rsidRDefault="001E7AF8" w:rsidP="00906234">
      <w:pPr>
        <w:rPr>
          <w:rFonts w:ascii="Heuristica" w:eastAsia="Calibri" w:hAnsi="Heuristica"/>
          <w:sz w:val="20"/>
          <w:szCs w:val="20"/>
        </w:rPr>
      </w:pPr>
      <w:r>
        <w:rPr>
          <w:rFonts w:ascii="Heuristica" w:eastAsia="Calibri" w:hAnsi="Heuristica"/>
          <w:sz w:val="20"/>
          <w:szCs w:val="20"/>
        </w:rPr>
        <w:t>This</w:t>
      </w:r>
      <w:r w:rsidR="00906234" w:rsidRPr="00906234">
        <w:rPr>
          <w:rFonts w:ascii="Heuristica" w:eastAsia="Calibri" w:hAnsi="Heuristica"/>
          <w:sz w:val="20"/>
          <w:szCs w:val="20"/>
        </w:rPr>
        <w:t xml:space="preserve"> year, Tonbridge School will offer </w:t>
      </w:r>
      <w:r w:rsidR="00EF1E98">
        <w:rPr>
          <w:rFonts w:ascii="Heuristica" w:eastAsia="Calibri" w:hAnsi="Heuristica"/>
          <w:sz w:val="20"/>
          <w:szCs w:val="20"/>
        </w:rPr>
        <w:t>8</w:t>
      </w:r>
      <w:r w:rsidR="00906234" w:rsidRPr="00906234">
        <w:rPr>
          <w:rFonts w:ascii="Heuristica" w:eastAsia="Calibri" w:hAnsi="Heuristica"/>
          <w:sz w:val="20"/>
          <w:szCs w:val="20"/>
        </w:rPr>
        <w:t xml:space="preserve"> places to boys in Year 6 who are currently at local primary schools. These places are offered with a significant means tested fee reduction which, in some cases, covers full fees and extras such as uniform. I will help these boys to secure a place at local prep school, where they will study for Year 7 &amp; 8 in preparation for joining Tonbridge in Year 9, 202</w:t>
      </w:r>
      <w:r w:rsidR="00665356">
        <w:rPr>
          <w:rFonts w:ascii="Heuristica" w:eastAsia="Calibri" w:hAnsi="Heuristica"/>
          <w:sz w:val="20"/>
          <w:szCs w:val="20"/>
        </w:rPr>
        <w:t>8</w:t>
      </w:r>
      <w:r w:rsidR="00906234" w:rsidRPr="00906234">
        <w:rPr>
          <w:rFonts w:ascii="Heuristica" w:eastAsia="Calibri" w:hAnsi="Heuristica"/>
          <w:sz w:val="20"/>
          <w:szCs w:val="20"/>
        </w:rPr>
        <w:t>. We will offer additional financial support to help with these prep school fees.</w:t>
      </w:r>
    </w:p>
    <w:p w14:paraId="724A42B4" w14:textId="77777777" w:rsidR="00906234" w:rsidRPr="00906234" w:rsidRDefault="00906234" w:rsidP="00906234">
      <w:pPr>
        <w:rPr>
          <w:rFonts w:ascii="Heuristica" w:eastAsia="Calibri" w:hAnsi="Heuristica"/>
          <w:sz w:val="20"/>
          <w:szCs w:val="20"/>
        </w:rPr>
      </w:pPr>
    </w:p>
    <w:p w14:paraId="25EDD6BF" w14:textId="369AD024" w:rsidR="00906234" w:rsidRPr="00906234" w:rsidRDefault="00906234" w:rsidP="00906234">
      <w:pPr>
        <w:rPr>
          <w:rFonts w:ascii="Heuristica" w:eastAsia="Calibri" w:hAnsi="Heuristica"/>
          <w:sz w:val="20"/>
          <w:szCs w:val="20"/>
        </w:rPr>
      </w:pPr>
      <w:r w:rsidRPr="00906234">
        <w:rPr>
          <w:rFonts w:ascii="Heuristica" w:eastAsia="Calibri" w:hAnsi="Heuristica"/>
          <w:sz w:val="20"/>
          <w:szCs w:val="20"/>
        </w:rPr>
        <w:t xml:space="preserve">Many local primary schools have supported boys’ applications to Tonbridge over the years through our Foundation Award Programme.  We currently have </w:t>
      </w:r>
      <w:r w:rsidR="00665356">
        <w:rPr>
          <w:rFonts w:ascii="Heuristica" w:eastAsia="Calibri" w:hAnsi="Heuristica"/>
          <w:sz w:val="20"/>
          <w:szCs w:val="20"/>
        </w:rPr>
        <w:t>73</w:t>
      </w:r>
      <w:r w:rsidRPr="00906234">
        <w:rPr>
          <w:rFonts w:ascii="Heuristica" w:eastAsia="Calibri" w:hAnsi="Heuristica"/>
          <w:sz w:val="20"/>
          <w:szCs w:val="20"/>
        </w:rPr>
        <w:t xml:space="preserve"> boys in the school receiving financial assistance and we aim to increase that </w:t>
      </w:r>
      <w:r w:rsidR="00665356">
        <w:rPr>
          <w:rFonts w:ascii="Heuristica" w:eastAsia="Calibri" w:hAnsi="Heuristica"/>
          <w:sz w:val="20"/>
          <w:szCs w:val="20"/>
        </w:rPr>
        <w:t>significantly</w:t>
      </w:r>
      <w:r w:rsidRPr="00906234">
        <w:rPr>
          <w:rFonts w:ascii="Heuristica" w:eastAsia="Calibri" w:hAnsi="Heuristica"/>
          <w:sz w:val="20"/>
          <w:szCs w:val="20"/>
        </w:rPr>
        <w:t>.</w:t>
      </w:r>
    </w:p>
    <w:p w14:paraId="305431D5" w14:textId="77777777" w:rsidR="00906234" w:rsidRPr="00906234" w:rsidRDefault="00906234" w:rsidP="00906234">
      <w:pPr>
        <w:rPr>
          <w:rFonts w:ascii="Heuristica" w:eastAsia="Calibri" w:hAnsi="Heuristica"/>
          <w:sz w:val="20"/>
          <w:szCs w:val="20"/>
        </w:rPr>
      </w:pPr>
    </w:p>
    <w:p w14:paraId="2908870E" w14:textId="1273979F" w:rsidR="00906234" w:rsidRPr="00906234" w:rsidRDefault="00906234" w:rsidP="00906234">
      <w:pPr>
        <w:rPr>
          <w:rFonts w:ascii="Heuristica" w:eastAsia="Calibri" w:hAnsi="Heuristica"/>
          <w:sz w:val="20"/>
          <w:szCs w:val="20"/>
        </w:rPr>
      </w:pPr>
      <w:r w:rsidRPr="00906234">
        <w:rPr>
          <w:rFonts w:ascii="Heuristica" w:eastAsia="Calibri" w:hAnsi="Heuristica"/>
          <w:sz w:val="20"/>
          <w:szCs w:val="20"/>
        </w:rPr>
        <w:t>If you have a bright</w:t>
      </w:r>
      <w:r w:rsidR="00A927E4">
        <w:rPr>
          <w:rFonts w:ascii="Heuristica" w:eastAsia="Calibri" w:hAnsi="Heuristica"/>
          <w:sz w:val="20"/>
          <w:szCs w:val="20"/>
        </w:rPr>
        <w:t>,</w:t>
      </w:r>
      <w:r w:rsidRPr="00906234">
        <w:rPr>
          <w:rFonts w:ascii="Heuristica" w:eastAsia="Calibri" w:hAnsi="Heuristica"/>
          <w:sz w:val="20"/>
          <w:szCs w:val="20"/>
        </w:rPr>
        <w:t xml:space="preserve"> </w:t>
      </w:r>
      <w:r w:rsidR="00A927E4">
        <w:rPr>
          <w:rFonts w:ascii="Heuristica" w:eastAsia="Calibri" w:hAnsi="Heuristica"/>
          <w:sz w:val="20"/>
          <w:szCs w:val="20"/>
        </w:rPr>
        <w:t>high achieving</w:t>
      </w:r>
      <w:r w:rsidR="00A927E4" w:rsidRPr="00906234">
        <w:rPr>
          <w:rFonts w:ascii="Heuristica" w:eastAsia="Calibri" w:hAnsi="Heuristica"/>
          <w:sz w:val="20"/>
          <w:szCs w:val="20"/>
        </w:rPr>
        <w:t xml:space="preserve"> </w:t>
      </w:r>
      <w:r w:rsidRPr="00906234">
        <w:rPr>
          <w:rFonts w:ascii="Heuristica" w:eastAsia="Calibri" w:hAnsi="Heuristica"/>
          <w:sz w:val="20"/>
          <w:szCs w:val="20"/>
        </w:rPr>
        <w:t xml:space="preserve">and talented son, </w:t>
      </w:r>
      <w:r w:rsidRPr="00A927E4">
        <w:rPr>
          <w:rFonts w:ascii="Heuristica" w:eastAsia="Calibri" w:hAnsi="Heuristica"/>
          <w:b/>
          <w:bCs/>
          <w:sz w:val="20"/>
          <w:szCs w:val="20"/>
        </w:rPr>
        <w:t>currently in Year 5</w:t>
      </w:r>
      <w:r w:rsidRPr="00906234">
        <w:rPr>
          <w:rFonts w:ascii="Heuristica" w:eastAsia="Calibri" w:hAnsi="Heuristica"/>
          <w:sz w:val="20"/>
          <w:szCs w:val="20"/>
        </w:rPr>
        <w:t xml:space="preserve">, who you think might be interested in a Tonbridge education, I would be delighted to hear from you. If you would like some informal relaxed details about the programme we can have a chat by phone, or you can pop in for a coffee and a look around. Further information about the opportunities and how to apply can be found </w:t>
      </w:r>
      <w:r w:rsidR="00EF1E98">
        <w:rPr>
          <w:rFonts w:ascii="Heuristica" w:eastAsia="Calibri" w:hAnsi="Heuristica"/>
          <w:sz w:val="20"/>
          <w:szCs w:val="20"/>
        </w:rPr>
        <w:t>on our website.</w:t>
      </w:r>
    </w:p>
    <w:p w14:paraId="4731F349" w14:textId="77777777" w:rsidR="00906234" w:rsidRPr="00906234" w:rsidRDefault="00906234" w:rsidP="00906234">
      <w:pPr>
        <w:rPr>
          <w:rFonts w:ascii="Heuristica" w:eastAsia="Calibri" w:hAnsi="Heuristica"/>
          <w:sz w:val="20"/>
          <w:szCs w:val="20"/>
        </w:rPr>
      </w:pPr>
    </w:p>
    <w:p w14:paraId="55B2A799" w14:textId="7DC78502" w:rsidR="006414F3" w:rsidRDefault="00906234" w:rsidP="00906234">
      <w:pPr>
        <w:rPr>
          <w:rFonts w:ascii="Heuristica" w:eastAsia="Calibri" w:hAnsi="Heuristica"/>
          <w:sz w:val="20"/>
          <w:szCs w:val="20"/>
        </w:rPr>
      </w:pPr>
      <w:r w:rsidRPr="00906234">
        <w:rPr>
          <w:rFonts w:ascii="Heuristica" w:eastAsia="Calibri" w:hAnsi="Heuristica"/>
          <w:sz w:val="20"/>
          <w:szCs w:val="20"/>
        </w:rPr>
        <w:t>Registration for places has opened for entry in Year 9, 202</w:t>
      </w:r>
      <w:r w:rsidR="00665356">
        <w:rPr>
          <w:rFonts w:ascii="Heuristica" w:eastAsia="Calibri" w:hAnsi="Heuristica"/>
          <w:sz w:val="20"/>
          <w:szCs w:val="20"/>
        </w:rPr>
        <w:t>8</w:t>
      </w:r>
      <w:r w:rsidRPr="00906234">
        <w:rPr>
          <w:rFonts w:ascii="Heuristica" w:eastAsia="Calibri" w:hAnsi="Heuristica"/>
          <w:sz w:val="20"/>
          <w:szCs w:val="20"/>
        </w:rPr>
        <w:t xml:space="preserve"> and I am holding a Foundation Award Open Morning </w:t>
      </w:r>
      <w:r w:rsidR="00665356">
        <w:rPr>
          <w:rFonts w:ascii="Heuristica" w:eastAsia="Calibri" w:hAnsi="Heuristica"/>
          <w:sz w:val="20"/>
          <w:szCs w:val="20"/>
        </w:rPr>
        <w:t>on</w:t>
      </w:r>
      <w:r w:rsidRPr="00906234">
        <w:rPr>
          <w:rFonts w:ascii="Heuristica" w:eastAsia="Calibri" w:hAnsi="Heuristica"/>
          <w:sz w:val="20"/>
          <w:szCs w:val="20"/>
        </w:rPr>
        <w:t xml:space="preserve"> May</w:t>
      </w:r>
      <w:r w:rsidR="00665356">
        <w:rPr>
          <w:rFonts w:ascii="Heuristica" w:eastAsia="Calibri" w:hAnsi="Heuristica"/>
          <w:sz w:val="20"/>
          <w:szCs w:val="20"/>
        </w:rPr>
        <w:t xml:space="preserve"> 17</w:t>
      </w:r>
      <w:r w:rsidR="00665356" w:rsidRPr="00665356">
        <w:rPr>
          <w:rFonts w:ascii="Heuristica" w:eastAsia="Calibri" w:hAnsi="Heuristica"/>
          <w:sz w:val="20"/>
          <w:szCs w:val="20"/>
          <w:vertAlign w:val="superscript"/>
        </w:rPr>
        <w:t>th</w:t>
      </w:r>
      <w:r w:rsidR="00665356">
        <w:rPr>
          <w:rFonts w:ascii="Heuristica" w:eastAsia="Calibri" w:hAnsi="Heuristica"/>
          <w:sz w:val="20"/>
          <w:szCs w:val="20"/>
        </w:rPr>
        <w:t xml:space="preserve"> </w:t>
      </w:r>
      <w:r w:rsidRPr="00906234">
        <w:rPr>
          <w:rFonts w:ascii="Heuristica" w:eastAsia="Calibri" w:hAnsi="Heuristica"/>
          <w:sz w:val="20"/>
          <w:szCs w:val="20"/>
        </w:rPr>
        <w:t xml:space="preserve"> to which you would be welcome to attend.</w:t>
      </w:r>
    </w:p>
    <w:p w14:paraId="493CAAB3" w14:textId="77777777" w:rsidR="00EF1E98" w:rsidRDefault="00EF1E98" w:rsidP="00906234">
      <w:pPr>
        <w:rPr>
          <w:rFonts w:ascii="Heuristica" w:eastAsia="Calibri" w:hAnsi="Heuristica"/>
          <w:sz w:val="20"/>
          <w:szCs w:val="20"/>
        </w:rPr>
      </w:pPr>
    </w:p>
    <w:p w14:paraId="79EA4759" w14:textId="4E0DC4E0" w:rsidR="00EF1E98" w:rsidRPr="00766008" w:rsidRDefault="00EF1E98" w:rsidP="00906234">
      <w:pPr>
        <w:rPr>
          <w:rFonts w:ascii="Heuristica" w:eastAsia="Calibri" w:hAnsi="Heuristica"/>
          <w:sz w:val="20"/>
          <w:szCs w:val="20"/>
        </w:rPr>
      </w:pPr>
      <w:r>
        <w:rPr>
          <w:rFonts w:ascii="Heuristica" w:eastAsia="Calibri" w:hAnsi="Heuristica"/>
          <w:sz w:val="20"/>
          <w:szCs w:val="20"/>
        </w:rPr>
        <w:t>Please do contact me directly should you have any questions.</w:t>
      </w:r>
    </w:p>
    <w:p w14:paraId="41D47DBC" w14:textId="77777777" w:rsidR="006414F3" w:rsidRDefault="006414F3" w:rsidP="00074AD3">
      <w:pPr>
        <w:rPr>
          <w:rFonts w:ascii="Heuristica" w:eastAsia="Calibri" w:hAnsi="Heuristica"/>
          <w:sz w:val="20"/>
          <w:szCs w:val="20"/>
        </w:rPr>
      </w:pPr>
    </w:p>
    <w:p w14:paraId="64389529" w14:textId="77777777" w:rsidR="00C572F4" w:rsidRPr="00766008" w:rsidRDefault="000978FD" w:rsidP="00074AD3">
      <w:pPr>
        <w:rPr>
          <w:rFonts w:ascii="Heuristica" w:eastAsia="Calibri" w:hAnsi="Heuristica"/>
          <w:sz w:val="20"/>
          <w:szCs w:val="20"/>
        </w:rPr>
      </w:pPr>
      <w:r w:rsidRPr="00766008">
        <w:rPr>
          <w:rFonts w:ascii="Heuristica" w:eastAsia="Calibri" w:hAnsi="Heuristica"/>
          <w:sz w:val="20"/>
          <w:szCs w:val="20"/>
        </w:rPr>
        <w:t>With best wishes</w:t>
      </w:r>
      <w:r w:rsidR="00742ACA" w:rsidRPr="00766008">
        <w:rPr>
          <w:rFonts w:ascii="Heuristica" w:eastAsia="Calibri" w:hAnsi="Heuristica"/>
          <w:sz w:val="20"/>
          <w:szCs w:val="20"/>
        </w:rPr>
        <w:t>,</w:t>
      </w:r>
    </w:p>
    <w:p w14:paraId="69BF2653" w14:textId="77777777" w:rsidR="00C572F4" w:rsidRPr="00766008" w:rsidRDefault="00C572F4" w:rsidP="00074AD3">
      <w:pPr>
        <w:rPr>
          <w:rFonts w:ascii="Heuristica" w:eastAsia="Calibri" w:hAnsi="Heuristica"/>
          <w:sz w:val="20"/>
          <w:szCs w:val="20"/>
        </w:rPr>
      </w:pPr>
    </w:p>
    <w:p w14:paraId="652E3596" w14:textId="0294DAD6" w:rsidR="00C572F4" w:rsidRPr="00766008" w:rsidRDefault="00906234" w:rsidP="00074AD3">
      <w:pPr>
        <w:rPr>
          <w:rFonts w:ascii="Heuristica" w:eastAsia="Calibri" w:hAnsi="Heuristica"/>
          <w:sz w:val="20"/>
          <w:szCs w:val="20"/>
        </w:rPr>
      </w:pPr>
      <w:r>
        <w:rPr>
          <w:rFonts w:ascii="Heuristica" w:eastAsia="Calibri" w:hAnsi="Heuristica"/>
          <w:sz w:val="20"/>
          <w:szCs w:val="20"/>
        </w:rPr>
        <w:t>Ros Griffiths</w:t>
      </w:r>
    </w:p>
    <w:p w14:paraId="3DF18CBB" w14:textId="328C92B2" w:rsidR="00D02EC5" w:rsidRPr="00766008" w:rsidRDefault="00906234" w:rsidP="00D02EC5">
      <w:pPr>
        <w:rPr>
          <w:rFonts w:ascii="Heuristica" w:hAnsi="Heuristica"/>
          <w:sz w:val="20"/>
          <w:szCs w:val="20"/>
        </w:rPr>
      </w:pPr>
      <w:r>
        <w:rPr>
          <w:rFonts w:ascii="Heuristica" w:eastAsia="Calibri" w:hAnsi="Heuristica"/>
          <w:sz w:val="20"/>
          <w:szCs w:val="20"/>
        </w:rPr>
        <w:t>Foundation Awards Manager</w:t>
      </w:r>
      <w:r w:rsidR="00D02EC5">
        <w:rPr>
          <w:rFonts w:ascii="Heuristica" w:eastAsia="Calibri" w:hAnsi="Heuristica"/>
          <w:sz w:val="20"/>
          <w:szCs w:val="20"/>
        </w:rPr>
        <w:t xml:space="preserve">  </w:t>
      </w:r>
    </w:p>
    <w:p w14:paraId="38CAA9DD" w14:textId="76B0C5A9" w:rsidR="00C87694" w:rsidRDefault="00C87694">
      <w:pPr>
        <w:rPr>
          <w:rFonts w:ascii="Heuristica" w:eastAsia="Calibri" w:hAnsi="Heuristica"/>
          <w:sz w:val="20"/>
          <w:szCs w:val="20"/>
        </w:rPr>
      </w:pPr>
    </w:p>
    <w:sectPr w:rsidR="00C87694" w:rsidSect="00714FB8">
      <w:footerReference w:type="default" r:id="rId11"/>
      <w:pgSz w:w="11906" w:h="16838"/>
      <w:pgMar w:top="1134" w:right="1134" w:bottom="1134" w:left="1361" w:header="1361" w:footer="85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03E9066" w14:textId="77777777" w:rsidR="00F26030" w:rsidRDefault="00F26030" w:rsidP="002122E1">
      <w:r>
        <w:separator/>
      </w:r>
    </w:p>
  </w:endnote>
  <w:endnote w:type="continuationSeparator" w:id="0">
    <w:p w14:paraId="0EEBDA85" w14:textId="77777777" w:rsidR="00F26030" w:rsidRDefault="00F26030" w:rsidP="002122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Roboto">
    <w:panose1 w:val="02000000000000000000"/>
    <w:charset w:val="00"/>
    <w:family w:val="auto"/>
    <w:pitch w:val="variable"/>
    <w:sig w:usb0="E00002FF" w:usb1="5000205B" w:usb2="0000002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Heuristica">
    <w:panose1 w:val="02020603050705020204"/>
    <w:charset w:val="00"/>
    <w:family w:val="roman"/>
    <w:notTrueType/>
    <w:pitch w:val="variable"/>
    <w:sig w:usb0="A00002FF" w:usb1="5000005B" w:usb2="00000000" w:usb3="00000000" w:csb0="00000017" w:csb1="00000000"/>
  </w:font>
  <w:font w:name="Times New Roman (Body CS)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80E6ABE" w14:textId="77777777" w:rsidR="001E7998" w:rsidRDefault="001E7998" w:rsidP="00473820">
    <w:pPr>
      <w:pStyle w:val="Footer"/>
    </w:pPr>
  </w:p>
  <w:p w14:paraId="2C21ABCE" w14:textId="77777777" w:rsidR="00DA14B9" w:rsidRDefault="00DA14B9" w:rsidP="00473820">
    <w:pPr>
      <w:pStyle w:val="Footer"/>
    </w:pPr>
  </w:p>
  <w:p w14:paraId="22C8BAD4" w14:textId="77777777" w:rsidR="00473820" w:rsidRDefault="00C937DD" w:rsidP="00473820">
    <w:pPr>
      <w:pStyle w:val="Footer"/>
      <w:rPr>
        <w:rFonts w:ascii="Heuristica" w:hAnsi="Heuristica"/>
        <w:b/>
        <w:bCs/>
        <w:sz w:val="20"/>
        <w:szCs w:val="20"/>
      </w:rPr>
    </w:pPr>
    <w:r w:rsidRPr="003D38DF">
      <w:rPr>
        <w:rFonts w:ascii="Heuristica" w:hAnsi="Heuristica"/>
        <w:b/>
        <w:bCs/>
        <w:sz w:val="20"/>
        <w:szCs w:val="20"/>
      </w:rPr>
      <w:t xml:space="preserve">Tonbridge </w:t>
    </w:r>
    <w:proofErr w:type="gramStart"/>
    <w:r w:rsidRPr="003D38DF">
      <w:rPr>
        <w:rFonts w:ascii="Heuristica" w:hAnsi="Heuristica"/>
        <w:b/>
        <w:bCs/>
        <w:sz w:val="20"/>
        <w:szCs w:val="20"/>
      </w:rPr>
      <w:t>School</w:t>
    </w:r>
    <w:r w:rsidR="00600E46" w:rsidRPr="003D38DF">
      <w:rPr>
        <w:rFonts w:ascii="Heuristica" w:hAnsi="Heuristica"/>
        <w:b/>
        <w:bCs/>
        <w:sz w:val="20"/>
        <w:szCs w:val="20"/>
      </w:rPr>
      <w:t xml:space="preserve">  High</w:t>
    </w:r>
    <w:proofErr w:type="gramEnd"/>
    <w:r w:rsidR="00600E46" w:rsidRPr="003D38DF">
      <w:rPr>
        <w:rFonts w:ascii="Heuristica" w:hAnsi="Heuristica"/>
        <w:b/>
        <w:bCs/>
        <w:sz w:val="20"/>
        <w:szCs w:val="20"/>
      </w:rPr>
      <w:t xml:space="preserve"> Street  Tonbridge  Kent  TN9</w:t>
    </w:r>
    <w:r w:rsidR="003D38DF" w:rsidRPr="003D38DF">
      <w:rPr>
        <w:rFonts w:ascii="Heuristica" w:hAnsi="Heuristica"/>
        <w:b/>
        <w:bCs/>
        <w:sz w:val="20"/>
        <w:szCs w:val="20"/>
      </w:rPr>
      <w:t xml:space="preserve"> </w:t>
    </w:r>
    <w:r w:rsidR="00600E46" w:rsidRPr="003D38DF">
      <w:rPr>
        <w:rFonts w:ascii="Heuristica" w:hAnsi="Heuristica"/>
        <w:b/>
        <w:bCs/>
        <w:sz w:val="20"/>
        <w:szCs w:val="20"/>
      </w:rPr>
      <w:t>1JP</w:t>
    </w:r>
  </w:p>
  <w:p w14:paraId="09B42B50" w14:textId="77777777" w:rsidR="00B55E2C" w:rsidRPr="0071655B" w:rsidRDefault="00B21EAD" w:rsidP="00473820">
    <w:pPr>
      <w:pStyle w:val="Footer"/>
      <w:rPr>
        <w:rFonts w:ascii="Heuristica" w:hAnsi="Heuristica"/>
        <w:sz w:val="2"/>
        <w:szCs w:val="2"/>
      </w:rPr>
    </w:pPr>
    <w:r w:rsidRPr="00B55E2C">
      <w:rPr>
        <w:rFonts w:ascii="Heuristica" w:hAnsi="Heuristica"/>
        <w:sz w:val="16"/>
        <w:szCs w:val="16"/>
      </w:rPr>
      <w:t xml:space="preserve">Switchboard: </w:t>
    </w:r>
    <w:r w:rsidR="0095718E" w:rsidRPr="00B55E2C">
      <w:rPr>
        <w:rFonts w:ascii="Heuristica" w:hAnsi="Heuristica"/>
        <w:sz w:val="16"/>
        <w:szCs w:val="16"/>
      </w:rPr>
      <w:t xml:space="preserve">+ 44 (0) 1732 </w:t>
    </w:r>
    <w:r w:rsidR="00B55E2C" w:rsidRPr="00B55E2C">
      <w:rPr>
        <w:rFonts w:ascii="Heuristica" w:hAnsi="Heuristica"/>
        <w:sz w:val="16"/>
        <w:szCs w:val="16"/>
      </w:rPr>
      <w:t>365555</w:t>
    </w:r>
    <w:r w:rsidR="00325656">
      <w:rPr>
        <w:rFonts w:ascii="Heuristica" w:hAnsi="Heuristica"/>
        <w:sz w:val="16"/>
        <w:szCs w:val="16"/>
      </w:rPr>
      <w:br/>
    </w:r>
  </w:p>
  <w:p w14:paraId="5FEE5CCD" w14:textId="77777777" w:rsidR="00325656" w:rsidRPr="00325656" w:rsidRDefault="00DD0FBC" w:rsidP="00473820">
    <w:pPr>
      <w:pStyle w:val="Footer"/>
      <w:rPr>
        <w:rFonts w:ascii="Heuristica" w:hAnsi="Heuristica"/>
        <w:sz w:val="14"/>
        <w:szCs w:val="14"/>
      </w:rPr>
    </w:pPr>
    <w:r>
      <w:rPr>
        <w:rFonts w:ascii="Heuristica" w:hAnsi="Heuristica"/>
        <w:b/>
        <w:bCs/>
        <w:noProof/>
        <w:sz w:val="20"/>
        <w:szCs w:val="20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327A0D30" wp14:editId="0F58ACAD">
              <wp:simplePos x="0" y="0"/>
              <wp:positionH relativeFrom="margin">
                <wp:posOffset>4562972</wp:posOffset>
              </wp:positionH>
              <wp:positionV relativeFrom="paragraph">
                <wp:posOffset>29210</wp:posOffset>
              </wp:positionV>
              <wp:extent cx="1614889" cy="299050"/>
              <wp:effectExtent l="0" t="0" r="0" b="6350"/>
              <wp:wrapNone/>
              <wp:docPr id="190" name="Text Box 190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614889" cy="29905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27006974" w14:textId="77777777" w:rsidR="00DA14B9" w:rsidRPr="0071655B" w:rsidRDefault="00DA14B9" w:rsidP="00DA14B9">
                          <w:pPr>
                            <w:jc w:val="right"/>
                            <w:rPr>
                              <w:rFonts w:ascii="Heuristica" w:hAnsi="Heuristica"/>
                              <w:b/>
                              <w:bCs/>
                              <w:color w:val="DC2F34"/>
                              <w:sz w:val="20"/>
                              <w:szCs w:val="20"/>
                            </w:rPr>
                          </w:pPr>
                          <w:r w:rsidRPr="0071655B">
                            <w:rPr>
                              <w:rFonts w:ascii="Heuristica" w:hAnsi="Heuristica"/>
                              <w:b/>
                              <w:bCs/>
                              <w:color w:val="DC2F34"/>
                              <w:sz w:val="20"/>
                              <w:szCs w:val="20"/>
                            </w:rPr>
                            <w:t>tonbridge-school.co.uk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27A0D30" id="_x0000_t202" coordsize="21600,21600" o:spt="202" path="m,l,21600r21600,l21600,xe">
              <v:stroke joinstyle="miter"/>
              <v:path gradientshapeok="t" o:connecttype="rect"/>
            </v:shapetype>
            <v:shape id="Text Box 190" o:spid="_x0000_s1027" type="#_x0000_t202" style="position:absolute;margin-left:359.3pt;margin-top:2.3pt;width:127.15pt;height:23.55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" filled="f" stroked="f" strokeweight=".5pt">
              <v:textbox>
                <w:txbxContent>
                  <w:p w14:paraId="27006974" w14:textId="77777777" w:rsidR="00DA14B9" w:rsidRPr="0071655B" w:rsidRDefault="00DA14B9" w:rsidP="00DA14B9">
                    <w:pPr>
                      <w:jc w:val="right"/>
                      <w:rPr>
                        <w:rFonts w:ascii="Heuristica" w:hAnsi="Heuristica"/>
                        <w:b/>
                        <w:bCs/>
                        <w:color w:val="DC2F34"/>
                        <w:sz w:val="20"/>
                        <w:szCs w:val="20"/>
                      </w:rPr>
                    </w:pPr>
                    <w:r w:rsidRPr="0071655B">
                      <w:rPr>
                        <w:rFonts w:ascii="Heuristica" w:hAnsi="Heuristica"/>
                        <w:b/>
                        <w:bCs/>
                        <w:color w:val="DC2F34"/>
                        <w:sz w:val="20"/>
                        <w:szCs w:val="20"/>
                      </w:rPr>
                      <w:t>tonbridge-school.co.uk</w:t>
                    </w:r>
                  </w:p>
                </w:txbxContent>
              </v:textbox>
              <w10:wrap anchorx="margin"/>
            </v:shape>
          </w:pict>
        </mc:Fallback>
      </mc:AlternateContent>
    </w:r>
    <w:r w:rsidR="00325656" w:rsidRPr="00325656">
      <w:rPr>
        <w:rFonts w:ascii="Heuristica" w:hAnsi="Heuristica"/>
        <w:sz w:val="14"/>
        <w:szCs w:val="14"/>
      </w:rPr>
      <w:t xml:space="preserve">The </w:t>
    </w:r>
    <w:r w:rsidR="0091623D">
      <w:rPr>
        <w:rFonts w:ascii="Heuristica" w:hAnsi="Heuristica"/>
        <w:sz w:val="14"/>
        <w:szCs w:val="14"/>
      </w:rPr>
      <w:t>F</w:t>
    </w:r>
    <w:r w:rsidR="00325656" w:rsidRPr="00325656">
      <w:rPr>
        <w:rFonts w:ascii="Heuristica" w:hAnsi="Heuristica"/>
        <w:sz w:val="14"/>
        <w:szCs w:val="14"/>
      </w:rPr>
      <w:t xml:space="preserve">ree </w:t>
    </w:r>
    <w:r w:rsidR="0091623D">
      <w:rPr>
        <w:rFonts w:ascii="Heuristica" w:hAnsi="Heuristica"/>
        <w:sz w:val="14"/>
        <w:szCs w:val="14"/>
      </w:rPr>
      <w:t>G</w:t>
    </w:r>
    <w:r w:rsidR="00325656" w:rsidRPr="00325656">
      <w:rPr>
        <w:rFonts w:ascii="Heuristica" w:hAnsi="Heuristica"/>
        <w:sz w:val="14"/>
        <w:szCs w:val="14"/>
      </w:rPr>
      <w:t xml:space="preserve">rammar </w:t>
    </w:r>
    <w:r w:rsidR="0091623D">
      <w:rPr>
        <w:rFonts w:ascii="Heuristica" w:hAnsi="Heuristica"/>
        <w:sz w:val="14"/>
        <w:szCs w:val="14"/>
      </w:rPr>
      <w:t>S</w:t>
    </w:r>
    <w:r w:rsidR="00325656" w:rsidRPr="00325656">
      <w:rPr>
        <w:rFonts w:ascii="Heuristica" w:hAnsi="Heuristica"/>
        <w:sz w:val="14"/>
        <w:szCs w:val="14"/>
      </w:rPr>
      <w:t xml:space="preserve">chool of Sir Andrew </w:t>
    </w:r>
    <w:proofErr w:type="spellStart"/>
    <w:r w:rsidR="00325656" w:rsidRPr="00325656">
      <w:rPr>
        <w:rFonts w:ascii="Heuristica" w:hAnsi="Heuristica"/>
        <w:sz w:val="14"/>
        <w:szCs w:val="14"/>
      </w:rPr>
      <w:t>Judde</w:t>
    </w:r>
    <w:proofErr w:type="spellEnd"/>
    <w:r w:rsidR="00325656" w:rsidRPr="00325656">
      <w:rPr>
        <w:rFonts w:ascii="Heuristica" w:hAnsi="Heuristica"/>
        <w:sz w:val="14"/>
        <w:szCs w:val="14"/>
      </w:rPr>
      <w:t xml:space="preserve">, Knight. </w:t>
    </w:r>
    <w:r w:rsidR="0091623D">
      <w:rPr>
        <w:rFonts w:ascii="Heuristica" w:hAnsi="Heuristica"/>
        <w:sz w:val="14"/>
        <w:szCs w:val="14"/>
      </w:rPr>
      <w:t xml:space="preserve">Registered Charity </w:t>
    </w:r>
    <w:r w:rsidR="00BE267F">
      <w:rPr>
        <w:rFonts w:ascii="Heuristica" w:hAnsi="Heuristica"/>
        <w:sz w:val="14"/>
        <w:szCs w:val="14"/>
      </w:rPr>
      <w:t>N</w:t>
    </w:r>
    <w:r w:rsidR="00946AB9">
      <w:rPr>
        <w:rFonts w:ascii="Heuristica" w:hAnsi="Heuristica"/>
        <w:sz w:val="14"/>
        <w:szCs w:val="14"/>
      </w:rPr>
      <w:t xml:space="preserve">umber </w:t>
    </w:r>
    <w:r w:rsidR="00AE0031">
      <w:rPr>
        <w:rFonts w:ascii="Heuristica" w:hAnsi="Heuristica"/>
        <w:sz w:val="14"/>
        <w:szCs w:val="14"/>
      </w:rPr>
      <w:t>1097977</w:t>
    </w:r>
    <w:r w:rsidR="00946AB9">
      <w:rPr>
        <w:rFonts w:ascii="Heuristica" w:hAnsi="Heuristica"/>
        <w:sz w:val="14"/>
        <w:szCs w:val="14"/>
      </w:rPr>
      <w:br/>
    </w:r>
    <w:r w:rsidR="003A4DE6">
      <w:rPr>
        <w:rFonts w:ascii="Heuristica" w:hAnsi="Heuristica"/>
        <w:sz w:val="14"/>
        <w:szCs w:val="14"/>
      </w:rPr>
      <w:t>Tonbridge School is registered in England</w:t>
    </w:r>
    <w:r w:rsidR="00BE267F">
      <w:rPr>
        <w:rFonts w:ascii="Heuristica" w:hAnsi="Heuristica"/>
        <w:sz w:val="14"/>
        <w:szCs w:val="14"/>
      </w:rPr>
      <w:t>,</w:t>
    </w:r>
    <w:r w:rsidR="003A4DE6">
      <w:rPr>
        <w:rFonts w:ascii="Heuristica" w:hAnsi="Heuristica"/>
        <w:sz w:val="14"/>
        <w:szCs w:val="14"/>
      </w:rPr>
      <w:t xml:space="preserve"> Company </w:t>
    </w:r>
    <w:r w:rsidR="00BE267F">
      <w:rPr>
        <w:rFonts w:ascii="Heuristica" w:hAnsi="Heuristica"/>
        <w:sz w:val="14"/>
        <w:szCs w:val="14"/>
      </w:rPr>
      <w:t>N</w:t>
    </w:r>
    <w:r w:rsidR="003A4DE6">
      <w:rPr>
        <w:rFonts w:ascii="Heuristica" w:hAnsi="Heuristica"/>
        <w:sz w:val="14"/>
        <w:szCs w:val="14"/>
      </w:rPr>
      <w:t>umber</w:t>
    </w:r>
    <w:r w:rsidR="009D6F0C">
      <w:rPr>
        <w:rFonts w:ascii="Heuristica" w:hAnsi="Heuristica"/>
        <w:sz w:val="14"/>
        <w:szCs w:val="14"/>
      </w:rPr>
      <w:t xml:space="preserve"> 4787097</w:t>
    </w:r>
    <w:r w:rsidR="001A071A">
      <w:rPr>
        <w:rFonts w:ascii="Heuristica" w:hAnsi="Heuristica"/>
        <w:sz w:val="14"/>
        <w:szCs w:val="14"/>
      </w:rPr>
      <w:t>. Registered Office, Tonbridge TN9 1J</w:t>
    </w:r>
    <w:r w:rsidR="001E7998">
      <w:rPr>
        <w:rFonts w:ascii="Heuristica" w:hAnsi="Heuristica"/>
        <w:sz w:val="14"/>
        <w:szCs w:val="14"/>
      </w:rPr>
      <w:t>P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75FEBC" w14:textId="77777777" w:rsidR="00F26030" w:rsidRDefault="00F26030" w:rsidP="002122E1">
      <w:r>
        <w:separator/>
      </w:r>
    </w:p>
  </w:footnote>
  <w:footnote w:type="continuationSeparator" w:id="0">
    <w:p w14:paraId="6CCDD7F3" w14:textId="77777777" w:rsidR="00F26030" w:rsidRDefault="00F26030" w:rsidP="002122E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23229AF"/>
    <w:multiLevelType w:val="hybridMultilevel"/>
    <w:tmpl w:val="C57806F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7425575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mirrorMargins/>
  <w:proofState w:spelling="clean" w:grammar="clean"/>
  <w:attachedTemplate r:id="rId1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06234"/>
    <w:rsid w:val="00007378"/>
    <w:rsid w:val="0002301C"/>
    <w:rsid w:val="0004680E"/>
    <w:rsid w:val="0007034C"/>
    <w:rsid w:val="00074AD3"/>
    <w:rsid w:val="000978FD"/>
    <w:rsid w:val="000E6FAE"/>
    <w:rsid w:val="000E7802"/>
    <w:rsid w:val="0012075B"/>
    <w:rsid w:val="001708AF"/>
    <w:rsid w:val="00190926"/>
    <w:rsid w:val="001A071A"/>
    <w:rsid w:val="001A6DE8"/>
    <w:rsid w:val="001D6B01"/>
    <w:rsid w:val="001E7998"/>
    <w:rsid w:val="001E7AF8"/>
    <w:rsid w:val="001F3F64"/>
    <w:rsid w:val="002122E1"/>
    <w:rsid w:val="002136BA"/>
    <w:rsid w:val="00282FBF"/>
    <w:rsid w:val="00297C4D"/>
    <w:rsid w:val="002E1DDA"/>
    <w:rsid w:val="00307572"/>
    <w:rsid w:val="00325656"/>
    <w:rsid w:val="003446C2"/>
    <w:rsid w:val="003831D5"/>
    <w:rsid w:val="003A4DE6"/>
    <w:rsid w:val="003C402B"/>
    <w:rsid w:val="003D3111"/>
    <w:rsid w:val="003D38DF"/>
    <w:rsid w:val="00473820"/>
    <w:rsid w:val="004D61AA"/>
    <w:rsid w:val="005435FE"/>
    <w:rsid w:val="00583F2C"/>
    <w:rsid w:val="005F013B"/>
    <w:rsid w:val="005F6CB8"/>
    <w:rsid w:val="00600E46"/>
    <w:rsid w:val="006414F3"/>
    <w:rsid w:val="0064154C"/>
    <w:rsid w:val="006566CA"/>
    <w:rsid w:val="00665356"/>
    <w:rsid w:val="00714FB8"/>
    <w:rsid w:val="0071655B"/>
    <w:rsid w:val="00742ACA"/>
    <w:rsid w:val="00766008"/>
    <w:rsid w:val="007D22AC"/>
    <w:rsid w:val="0082535B"/>
    <w:rsid w:val="008F6A6F"/>
    <w:rsid w:val="00906234"/>
    <w:rsid w:val="0091623D"/>
    <w:rsid w:val="00933C96"/>
    <w:rsid w:val="00940417"/>
    <w:rsid w:val="00946AB9"/>
    <w:rsid w:val="0095718E"/>
    <w:rsid w:val="00966195"/>
    <w:rsid w:val="009D6F0C"/>
    <w:rsid w:val="00A4249D"/>
    <w:rsid w:val="00A73771"/>
    <w:rsid w:val="00A927E4"/>
    <w:rsid w:val="00A97B30"/>
    <w:rsid w:val="00AE0031"/>
    <w:rsid w:val="00AF4A89"/>
    <w:rsid w:val="00B21EAD"/>
    <w:rsid w:val="00B55E2C"/>
    <w:rsid w:val="00BC741C"/>
    <w:rsid w:val="00BE267F"/>
    <w:rsid w:val="00C572F4"/>
    <w:rsid w:val="00C774FB"/>
    <w:rsid w:val="00C87694"/>
    <w:rsid w:val="00C937DD"/>
    <w:rsid w:val="00CF66B6"/>
    <w:rsid w:val="00D02EC5"/>
    <w:rsid w:val="00D10DD0"/>
    <w:rsid w:val="00D26FB8"/>
    <w:rsid w:val="00D55286"/>
    <w:rsid w:val="00D91249"/>
    <w:rsid w:val="00DA14B9"/>
    <w:rsid w:val="00DD0FBC"/>
    <w:rsid w:val="00E23483"/>
    <w:rsid w:val="00EF1E98"/>
    <w:rsid w:val="00F26030"/>
    <w:rsid w:val="00F45A43"/>
    <w:rsid w:val="269C90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05837AC"/>
  <w15:chartTrackingRefBased/>
  <w15:docId w15:val="{C5CC9377-3236-4C55-9DDA-9E8AB6C62B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Roboto" w:eastAsiaTheme="minorHAnsi" w:hAnsi="Roboto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122E1"/>
    <w:pPr>
      <w:spacing w:after="0" w:line="240" w:lineRule="auto"/>
    </w:pPr>
    <w:rPr>
      <w:rFonts w:asciiTheme="minorHAnsi" w:eastAsiaTheme="minorEastAsia" w:hAnsiTheme="minorHAnsi"/>
      <w:sz w:val="24"/>
      <w:szCs w:val="24"/>
      <w:lang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2122E1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2122E1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22E1"/>
    <w:rPr>
      <w:rFonts w:asciiTheme="minorHAnsi" w:eastAsiaTheme="minorEastAsia" w:hAnsiTheme="minorHAnsi"/>
      <w:sz w:val="24"/>
      <w:szCs w:val="24"/>
      <w:lang w:eastAsia="zh-CN"/>
    </w:rPr>
  </w:style>
  <w:style w:type="paragraph" w:styleId="Footer">
    <w:name w:val="footer"/>
    <w:basedOn w:val="Normal"/>
    <w:link w:val="FooterChar"/>
    <w:uiPriority w:val="99"/>
    <w:unhideWhenUsed/>
    <w:rsid w:val="002122E1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22E1"/>
    <w:rPr>
      <w:rFonts w:asciiTheme="minorHAnsi" w:eastAsiaTheme="minorEastAsia" w:hAnsiTheme="minorHAnsi"/>
      <w:sz w:val="24"/>
      <w:szCs w:val="24"/>
      <w:lang w:eastAsia="zh-CN"/>
    </w:rPr>
  </w:style>
  <w:style w:type="character" w:styleId="UnresolvedMention">
    <w:name w:val="Unresolved Mention"/>
    <w:basedOn w:val="DefaultParagraphFont"/>
    <w:uiPriority w:val="99"/>
    <w:semiHidden/>
    <w:unhideWhenUsed/>
    <w:rsid w:val="003446C2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074AD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ind w:left="720"/>
      <w:contextualSpacing/>
    </w:pPr>
    <w:rPr>
      <w:rFonts w:ascii="Times New Roman" w:eastAsia="Times New Roman" w:hAnsi="Times New Roman" w:cs="Times New Roman"/>
      <w:lang w:eastAsia="en-US"/>
    </w:rPr>
  </w:style>
  <w:style w:type="table" w:styleId="PlainTable4">
    <w:name w:val="Plain Table 4"/>
    <w:basedOn w:val="TableNormal"/>
    <w:uiPriority w:val="44"/>
    <w:rsid w:val="00074AD3"/>
    <w:pPr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  <w:between w:val="none" w:sz="0" w:space="0" w:color="000000"/>
      </w:pBdr>
      <w:spacing w:after="0" w:line="240" w:lineRule="auto"/>
    </w:pPr>
    <w:rPr>
      <w:rFonts w:ascii="Times New Roman" w:eastAsia="Times New Roman" w:hAnsi="Times New Roman" w:cs="Times New Roman"/>
      <w:sz w:val="24"/>
      <w:szCs w:val="24"/>
    </w:r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8736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334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67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image" Target="media/image1.jpeg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tonbridgeschool4.sharepoint.com/sites/GuidesandBranding/Assets/Digital%20Letterhead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97600A08BD92941897A151BA6F381A8" ma:contentTypeVersion="18" ma:contentTypeDescription="Create a new document." ma:contentTypeScope="" ma:versionID="ce04ad50c56a87e0987998a633f9f379">
  <xsd:schema xmlns:xsd="http://www.w3.org/2001/XMLSchema" xmlns:xs="http://www.w3.org/2001/XMLSchema" xmlns:p="http://schemas.microsoft.com/office/2006/metadata/properties" xmlns:ns2="3612f220-5a02-434c-ac30-bdd52344bef6" xmlns:ns3="2b6e363e-fe05-4f39-87de-5475215638e0" targetNamespace="http://schemas.microsoft.com/office/2006/metadata/properties" ma:root="true" ma:fieldsID="b49ac34ffa6a679c04cc6d07f7686257" ns2:_="" ns3:_="">
    <xsd:import namespace="3612f220-5a02-434c-ac30-bdd52344bef6"/>
    <xsd:import namespace="2b6e363e-fe05-4f39-87de-5475215638e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LengthInSeconds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612f220-5a02-434c-ac30-bdd52344be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1" nillable="true" ma:displayName="Length (seconds)" ma:internalName="MediaLengthInSeconds" ma:readOnly="true">
      <xsd:simpleType>
        <xsd:restriction base="dms:Unknown"/>
      </xsd:simpleType>
    </xsd:element>
    <xsd:element name="MediaServiceAutoKeyPoints" ma:index="12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3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32de6bb8-c158-4d71-b418-7d2dac55d3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6e363e-fe05-4f39-87de-5475215638e0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9def834f-9c17-459d-814d-1aac9492da62}" ma:internalName="TaxCatchAll" ma:showField="CatchAllData" ma:web="2b6e363e-fe05-4f39-87de-5475215638e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6e363e-fe05-4f39-87de-5475215638e0" xsi:nil="true"/>
    <lcf76f155ced4ddcb4097134ff3c332f xmlns="3612f220-5a02-434c-ac30-bdd52344bef6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787CAB2B-25AA-4F37-8811-6EDA4078F97B}"/>
</file>

<file path=customXml/itemProps2.xml><?xml version="1.0" encoding="utf-8"?>
<ds:datastoreItem xmlns:ds="http://schemas.openxmlformats.org/officeDocument/2006/customXml" ds:itemID="{E3648AB5-16D2-4C20-A775-B82383803321}">
  <ds:schemaRefs>
    <ds:schemaRef ds:uri="http://schemas.microsoft.com/office/2006/metadata/properties"/>
    <ds:schemaRef ds:uri="http://schemas.microsoft.com/office/infopath/2007/PartnerControls"/>
    <ds:schemaRef ds:uri="2b6e363e-fe05-4f39-87de-5475215638e0"/>
    <ds:schemaRef ds:uri="3612f220-5a02-434c-ac30-bdd52344bef6"/>
  </ds:schemaRefs>
</ds:datastoreItem>
</file>

<file path=customXml/itemProps3.xml><?xml version="1.0" encoding="utf-8"?>
<ds:datastoreItem xmlns:ds="http://schemas.openxmlformats.org/officeDocument/2006/customXml" ds:itemID="{96DA0BA7-9CFA-469F-A310-D712CC35E8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Digital%20Letterhead</Template>
  <TotalTime>3</TotalTime>
  <Pages>1</Pages>
  <Words>260</Words>
  <Characters>1217</Characters>
  <Application>Microsoft Office Word</Application>
  <DocSecurity>0</DocSecurity>
  <Lines>25</Lines>
  <Paragraphs>9</Paragraphs>
  <ScaleCrop>false</ScaleCrop>
  <Company/>
  <LinksUpToDate>false</LinksUpToDate>
  <CharactersWithSpaces>1468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Kalisch</dc:creator>
  <cp:keywords/>
  <dc:description/>
  <cp:lastModifiedBy>Ros Griffiths</cp:lastModifiedBy>
  <cp:revision>2</cp:revision>
  <dcterms:created xsi:type="dcterms:W3CDTF">2025-03-18T14:22:00Z</dcterms:created>
  <dcterms:modified xsi:type="dcterms:W3CDTF">2025-03-18T14:22:00Z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0x010100E97600A08BD92941897A151BA6F381A8</vt:lpwstr>
  </property>
  <property fmtid="{D5CDD505-2E9C-101B-9397-08002B2CF9AE}" pid="3" name="MediaServiceImageTags">
    <vt:lpwstr/>
  </property>
</Properties>
</file>